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8B5" w:rsidRDefault="003E18B5" w:rsidP="00426159">
      <w:pPr>
        <w:jc w:val="center"/>
        <w:rPr>
          <w:lang w:val="en-US"/>
        </w:rPr>
      </w:pPr>
      <w:r>
        <w:object w:dxaOrig="1096" w:dyaOrig="11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34.5pt" o:ole="" fillcolor="window">
            <v:imagedata r:id="rId7" o:title=""/>
          </v:shape>
          <o:OLEObject Type="Embed" ProgID="Word.Picture.8" ShapeID="_x0000_i1025" DrawAspect="Content" ObjectID="_1700044152" r:id="rId8"/>
        </w:object>
      </w:r>
    </w:p>
    <w:p w:rsidR="003E18B5" w:rsidRPr="00426159" w:rsidRDefault="003E18B5" w:rsidP="00632DE5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ΑΙΤΗΣΗ-</w:t>
      </w:r>
      <w:r w:rsidRPr="00426159">
        <w:rPr>
          <w:b/>
          <w:sz w:val="32"/>
          <w:szCs w:val="32"/>
        </w:rPr>
        <w:t>ΥΠΕΥΘΥΝΗ ΔΗΛΩΣΗ</w:t>
      </w:r>
    </w:p>
    <w:p w:rsidR="003E18B5" w:rsidRPr="0019303A" w:rsidRDefault="003E18B5" w:rsidP="0019303A">
      <w:pPr>
        <w:pStyle w:val="Heading3"/>
        <w:rPr>
          <w:sz w:val="18"/>
          <w:szCs w:val="18"/>
        </w:rPr>
      </w:pPr>
      <w:r w:rsidRPr="00325FBA">
        <w:rPr>
          <w:sz w:val="18"/>
          <w:szCs w:val="18"/>
        </w:rPr>
        <w:t>(άρθρο 8 Ν.1599/1986</w:t>
      </w:r>
      <w:r w:rsidRPr="0019303A">
        <w:rPr>
          <w:sz w:val="18"/>
          <w:szCs w:val="18"/>
        </w:rPr>
        <w:t xml:space="preserve"> και άρθρο 3 παρ. 3 του Ν.2690/1999)</w:t>
      </w:r>
    </w:p>
    <w:p w:rsidR="003E18B5" w:rsidRPr="00325FBA" w:rsidRDefault="003E18B5" w:rsidP="00426159">
      <w:pPr>
        <w:jc w:val="center"/>
        <w:rPr>
          <w:sz w:val="18"/>
          <w:szCs w:val="18"/>
        </w:rPr>
      </w:pPr>
      <w:r w:rsidRPr="00325FBA">
        <w:rPr>
          <w:sz w:val="18"/>
          <w:szCs w:val="18"/>
        </w:rPr>
        <w:t>)</w:t>
      </w:r>
    </w:p>
    <w:tbl>
      <w:tblPr>
        <w:tblW w:w="10285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285"/>
      </w:tblGrid>
      <w:tr w:rsidR="003E18B5">
        <w:trPr>
          <w:trHeight w:val="603"/>
        </w:trPr>
        <w:tc>
          <w:tcPr>
            <w:tcW w:w="10285" w:type="dxa"/>
          </w:tcPr>
          <w:p w:rsidR="003E18B5" w:rsidRPr="00426159" w:rsidRDefault="003E18B5" w:rsidP="00C913B1">
            <w:pPr>
              <w:jc w:val="center"/>
              <w:rPr>
                <w:sz w:val="20"/>
                <w:szCs w:val="20"/>
              </w:rPr>
            </w:pPr>
            <w:r w:rsidRPr="00426159">
              <w:rPr>
                <w:sz w:val="20"/>
                <w:szCs w:val="20"/>
              </w:rPr>
              <w:t>Η ακρίβεια των στοιχείων που υποβάλλονται με αυτή τη δήλωση μπορεί να ελεγχθεί με βάση το αρχείο άλλων υπηρεσιών (άρθρο 8 παρ. 4 Ν. 1599/1986)</w:t>
            </w:r>
          </w:p>
        </w:tc>
      </w:tr>
    </w:tbl>
    <w:p w:rsidR="003E18B5" w:rsidRDefault="003E18B5" w:rsidP="005449FA">
      <w:pPr>
        <w:rPr>
          <w:sz w:val="22"/>
          <w:szCs w:val="22"/>
        </w:rPr>
      </w:pPr>
    </w:p>
    <w:p w:rsidR="003E18B5" w:rsidRDefault="003E18B5" w:rsidP="00FE5C89">
      <w:pPr>
        <w:jc w:val="center"/>
        <w:outlineLvl w:val="0"/>
        <w:rPr>
          <w:b/>
          <w:spacing w:val="22"/>
          <w:sz w:val="22"/>
          <w:szCs w:val="22"/>
        </w:rPr>
      </w:pPr>
      <w:r>
        <w:rPr>
          <w:b/>
          <w:spacing w:val="32"/>
          <w:sz w:val="22"/>
          <w:szCs w:val="22"/>
        </w:rPr>
        <w:t>«</w:t>
      </w:r>
      <w:r>
        <w:rPr>
          <w:b/>
          <w:spacing w:val="22"/>
          <w:sz w:val="22"/>
          <w:szCs w:val="22"/>
        </w:rPr>
        <w:t>ΒΕΒΑΙΩΣΗ ΜΕΤΑΒΟΛΩΝ  ΦΑΡΜΑΚΕΙΟΥ»</w:t>
      </w:r>
    </w:p>
    <w:p w:rsidR="003E18B5" w:rsidRPr="001114BF" w:rsidRDefault="003E18B5" w:rsidP="00FE5C89">
      <w:pPr>
        <w:jc w:val="center"/>
        <w:rPr>
          <w:b/>
          <w:spacing w:val="22"/>
          <w:sz w:val="22"/>
          <w:szCs w:val="22"/>
        </w:rPr>
      </w:pPr>
    </w:p>
    <w:tbl>
      <w:tblPr>
        <w:tblW w:w="10578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28"/>
        <w:gridCol w:w="352"/>
        <w:gridCol w:w="426"/>
        <w:gridCol w:w="802"/>
        <w:gridCol w:w="1115"/>
        <w:gridCol w:w="269"/>
        <w:gridCol w:w="468"/>
        <w:gridCol w:w="318"/>
        <w:gridCol w:w="25"/>
        <w:gridCol w:w="197"/>
        <w:gridCol w:w="318"/>
        <w:gridCol w:w="285"/>
        <w:gridCol w:w="117"/>
        <w:gridCol w:w="720"/>
        <w:gridCol w:w="631"/>
        <w:gridCol w:w="135"/>
        <w:gridCol w:w="674"/>
        <w:gridCol w:w="720"/>
        <w:gridCol w:w="1578"/>
      </w:tblGrid>
      <w:tr w:rsidR="003E18B5" w:rsidTr="00D11BB9">
        <w:trPr>
          <w:trHeight w:val="1203"/>
        </w:trPr>
        <w:tc>
          <w:tcPr>
            <w:tcW w:w="1428" w:type="dxa"/>
            <w:vAlign w:val="bottom"/>
          </w:tcPr>
          <w:p w:rsidR="003E18B5" w:rsidRPr="008E6AEF" w:rsidRDefault="003E18B5" w:rsidP="00B64BB7">
            <w:pPr>
              <w:jc w:val="both"/>
              <w:rPr>
                <w:vertAlign w:val="superscript"/>
              </w:rPr>
            </w:pPr>
            <w:r>
              <w:t xml:space="preserve">ΠΡΟΣ: </w:t>
            </w:r>
            <w:r w:rsidRPr="008E6AEF">
              <w:rPr>
                <w:vertAlign w:val="superscript"/>
              </w:rPr>
              <w:t>(1)</w:t>
            </w:r>
          </w:p>
        </w:tc>
        <w:tc>
          <w:tcPr>
            <w:tcW w:w="4575" w:type="dxa"/>
            <w:gridSpan w:val="11"/>
          </w:tcPr>
          <w:p w:rsidR="003E18B5" w:rsidRDefault="003E18B5" w:rsidP="00FE5C89">
            <w:pPr>
              <w:rPr>
                <w:sz w:val="20"/>
                <w:szCs w:val="20"/>
              </w:rPr>
            </w:pPr>
            <w:r w:rsidRPr="00B64BB7">
              <w:rPr>
                <w:sz w:val="20"/>
                <w:szCs w:val="20"/>
              </w:rPr>
              <w:t>ΠΕΡΙΦΕΡΕΙΑ ΔΥΤΙΚΗΣ ΕΛΛΑΔΑΣ</w:t>
            </w:r>
          </w:p>
          <w:p w:rsidR="003E18B5" w:rsidRPr="0037348D" w:rsidRDefault="003E18B5" w:rsidP="00FE5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ΔΙΕΥΘΥΝΣΗ ΔΗΜΟΣΙΑΣ ΥΓΕΙΑΣ ΚΑΙ ΚΟΙΝΩΝΙΚΗΣ ΜΕΡΙΜΝΑΣ ΠΕ ΑΙΤΩΛ/ΝΙΑΣ   ΦΑΡΜΑΚΩΝ &amp; ΦΑΡΜΑΚΕΙΩΝ</w:t>
            </w:r>
          </w:p>
          <w:p w:rsidR="003E18B5" w:rsidRPr="00B64BB7" w:rsidRDefault="003E18B5" w:rsidP="00FE5C89">
            <w:pPr>
              <w:rPr>
                <w:sz w:val="20"/>
                <w:szCs w:val="20"/>
              </w:rPr>
            </w:pPr>
          </w:p>
        </w:tc>
        <w:tc>
          <w:tcPr>
            <w:tcW w:w="4575" w:type="dxa"/>
            <w:gridSpan w:val="7"/>
          </w:tcPr>
          <w:p w:rsidR="003E18B5" w:rsidRDefault="003E18B5" w:rsidP="005449FA">
            <w:pPr>
              <w:rPr>
                <w:sz w:val="20"/>
                <w:szCs w:val="20"/>
              </w:rPr>
            </w:pPr>
            <w:r w:rsidRPr="00B64BB7">
              <w:rPr>
                <w:sz w:val="20"/>
                <w:szCs w:val="20"/>
              </w:rPr>
              <w:t xml:space="preserve">ΑΡΙΘΜΟΣ ΠΡΩΤΟΚΟΛΛΟΥ </w:t>
            </w:r>
            <w:r>
              <w:rPr>
                <w:sz w:val="20"/>
                <w:szCs w:val="20"/>
              </w:rPr>
              <w:t xml:space="preserve">–ΗΜΕΡΟΜΗΝΙΑ : </w:t>
            </w:r>
          </w:p>
          <w:p w:rsidR="003E18B5" w:rsidRPr="00B64BB7" w:rsidRDefault="003E18B5" w:rsidP="005449FA">
            <w:pPr>
              <w:rPr>
                <w:sz w:val="20"/>
                <w:szCs w:val="20"/>
              </w:rPr>
            </w:pPr>
          </w:p>
        </w:tc>
      </w:tr>
      <w:tr w:rsidR="003E18B5" w:rsidTr="003A2C2D">
        <w:trPr>
          <w:trHeight w:val="467"/>
        </w:trPr>
        <w:tc>
          <w:tcPr>
            <w:tcW w:w="10578" w:type="dxa"/>
            <w:gridSpan w:val="19"/>
            <w:vAlign w:val="bottom"/>
          </w:tcPr>
          <w:p w:rsidR="003E18B5" w:rsidRDefault="003E18B5" w:rsidP="00544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ΣΤΟΙΧΕΙΑ ΑΙΤΟΥΝΤΟΣ: </w:t>
            </w:r>
          </w:p>
        </w:tc>
      </w:tr>
      <w:tr w:rsidR="003E18B5">
        <w:trPr>
          <w:trHeight w:val="495"/>
        </w:trPr>
        <w:tc>
          <w:tcPr>
            <w:tcW w:w="1428" w:type="dxa"/>
            <w:vAlign w:val="bottom"/>
          </w:tcPr>
          <w:p w:rsidR="003E18B5" w:rsidRPr="00D048D2" w:rsidRDefault="003E18B5" w:rsidP="005449FA">
            <w:r w:rsidRPr="00D048D2">
              <w:rPr>
                <w:lang w:val="en-US"/>
              </w:rPr>
              <w:t>O</w:t>
            </w:r>
            <w:r w:rsidRPr="00A46CF6">
              <w:t>-</w:t>
            </w:r>
            <w:r w:rsidRPr="00D048D2">
              <w:rPr>
                <w:lang w:val="en-US"/>
              </w:rPr>
              <w:t>H</w:t>
            </w:r>
            <w:r w:rsidRPr="00A46CF6">
              <w:t xml:space="preserve"> </w:t>
            </w:r>
            <w:r w:rsidRPr="00D048D2">
              <w:t>Όνομα</w:t>
            </w:r>
          </w:p>
        </w:tc>
        <w:tc>
          <w:tcPr>
            <w:tcW w:w="2964" w:type="dxa"/>
            <w:gridSpan w:val="5"/>
          </w:tcPr>
          <w:p w:rsidR="003E18B5" w:rsidRDefault="003E18B5" w:rsidP="005449FA"/>
        </w:tc>
        <w:tc>
          <w:tcPr>
            <w:tcW w:w="1326" w:type="dxa"/>
            <w:gridSpan w:val="5"/>
            <w:vAlign w:val="bottom"/>
          </w:tcPr>
          <w:p w:rsidR="003E18B5" w:rsidRPr="00F67C2B" w:rsidRDefault="003E18B5" w:rsidP="005449FA">
            <w:r>
              <w:t>Επώνυμο</w:t>
            </w:r>
            <w:r w:rsidRPr="00A46CF6">
              <w:t>:</w:t>
            </w:r>
          </w:p>
        </w:tc>
        <w:tc>
          <w:tcPr>
            <w:tcW w:w="4860" w:type="dxa"/>
            <w:gridSpan w:val="8"/>
          </w:tcPr>
          <w:p w:rsidR="003E18B5" w:rsidRDefault="003E18B5" w:rsidP="005449FA"/>
        </w:tc>
      </w:tr>
      <w:tr w:rsidR="003E18B5">
        <w:trPr>
          <w:trHeight w:val="495"/>
        </w:trPr>
        <w:tc>
          <w:tcPr>
            <w:tcW w:w="3008" w:type="dxa"/>
            <w:gridSpan w:val="4"/>
            <w:vAlign w:val="bottom"/>
          </w:tcPr>
          <w:p w:rsidR="003E18B5" w:rsidRPr="00A46CF6" w:rsidRDefault="003E18B5" w:rsidP="005449FA">
            <w:r w:rsidRPr="00296C02">
              <w:rPr>
                <w:sz w:val="22"/>
                <w:szCs w:val="22"/>
              </w:rPr>
              <w:t>Όνομα και Επώνυμο Πατέρα</w:t>
            </w:r>
            <w:r w:rsidRPr="00A46CF6">
              <w:rPr>
                <w:sz w:val="22"/>
                <w:szCs w:val="22"/>
              </w:rPr>
              <w:t>:</w:t>
            </w:r>
          </w:p>
        </w:tc>
        <w:tc>
          <w:tcPr>
            <w:tcW w:w="7570" w:type="dxa"/>
            <w:gridSpan w:val="15"/>
          </w:tcPr>
          <w:p w:rsidR="003E18B5" w:rsidRDefault="003E18B5" w:rsidP="005449FA"/>
        </w:tc>
      </w:tr>
      <w:tr w:rsidR="003E18B5">
        <w:trPr>
          <w:trHeight w:val="495"/>
        </w:trPr>
        <w:tc>
          <w:tcPr>
            <w:tcW w:w="3008" w:type="dxa"/>
            <w:gridSpan w:val="4"/>
            <w:vAlign w:val="bottom"/>
          </w:tcPr>
          <w:p w:rsidR="003E18B5" w:rsidRPr="00296C02" w:rsidRDefault="003E18B5" w:rsidP="005449FA">
            <w:r w:rsidRPr="00296C02">
              <w:rPr>
                <w:sz w:val="22"/>
                <w:szCs w:val="22"/>
              </w:rPr>
              <w:t>Όνομα και Επ</w:t>
            </w:r>
            <w:r>
              <w:rPr>
                <w:sz w:val="22"/>
                <w:szCs w:val="22"/>
              </w:rPr>
              <w:t>ώνυμο Μη</w:t>
            </w:r>
            <w:r w:rsidRPr="00296C02">
              <w:rPr>
                <w:sz w:val="22"/>
                <w:szCs w:val="22"/>
              </w:rPr>
              <w:t>τέρα</w:t>
            </w:r>
            <w:r>
              <w:rPr>
                <w:sz w:val="22"/>
                <w:szCs w:val="22"/>
              </w:rPr>
              <w:t>ς</w:t>
            </w:r>
            <w:r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7570" w:type="dxa"/>
            <w:gridSpan w:val="15"/>
          </w:tcPr>
          <w:p w:rsidR="003E18B5" w:rsidRDefault="003E18B5" w:rsidP="005449FA">
            <w:r>
              <w:t xml:space="preserve"> </w:t>
            </w:r>
          </w:p>
        </w:tc>
      </w:tr>
      <w:tr w:rsidR="003E18B5">
        <w:trPr>
          <w:trHeight w:val="495"/>
        </w:trPr>
        <w:tc>
          <w:tcPr>
            <w:tcW w:w="3008" w:type="dxa"/>
            <w:gridSpan w:val="4"/>
            <w:vAlign w:val="bottom"/>
          </w:tcPr>
          <w:p w:rsidR="003E18B5" w:rsidRDefault="003E18B5" w:rsidP="005449FA">
            <w:r>
              <w:t>Ημερομηνία Γέννησης</w:t>
            </w:r>
            <w:r>
              <w:rPr>
                <w:vertAlign w:val="superscript"/>
              </w:rPr>
              <w:t>(2)</w:t>
            </w:r>
            <w:r>
              <w:rPr>
                <w:lang w:val="en-US"/>
              </w:rPr>
              <w:t>:</w:t>
            </w:r>
          </w:p>
        </w:tc>
        <w:tc>
          <w:tcPr>
            <w:tcW w:w="7570" w:type="dxa"/>
            <w:gridSpan w:val="15"/>
          </w:tcPr>
          <w:p w:rsidR="003E18B5" w:rsidRDefault="003E18B5" w:rsidP="005449FA"/>
        </w:tc>
      </w:tr>
      <w:tr w:rsidR="003E18B5">
        <w:trPr>
          <w:trHeight w:val="495"/>
        </w:trPr>
        <w:tc>
          <w:tcPr>
            <w:tcW w:w="3008" w:type="dxa"/>
            <w:gridSpan w:val="4"/>
            <w:vAlign w:val="bottom"/>
          </w:tcPr>
          <w:p w:rsidR="003E18B5" w:rsidRDefault="003E18B5" w:rsidP="005449FA">
            <w:r>
              <w:t>Τόπος Γέννησης</w:t>
            </w:r>
            <w:r>
              <w:rPr>
                <w:lang w:val="en-US"/>
              </w:rPr>
              <w:t>:</w:t>
            </w:r>
          </w:p>
        </w:tc>
        <w:tc>
          <w:tcPr>
            <w:tcW w:w="7570" w:type="dxa"/>
            <w:gridSpan w:val="15"/>
          </w:tcPr>
          <w:p w:rsidR="003E18B5" w:rsidRDefault="003E18B5" w:rsidP="005449FA"/>
        </w:tc>
      </w:tr>
      <w:tr w:rsidR="003E18B5" w:rsidTr="0072447C">
        <w:trPr>
          <w:trHeight w:val="495"/>
        </w:trPr>
        <w:tc>
          <w:tcPr>
            <w:tcW w:w="3008" w:type="dxa"/>
            <w:gridSpan w:val="4"/>
            <w:vAlign w:val="bottom"/>
          </w:tcPr>
          <w:p w:rsidR="003E18B5" w:rsidRDefault="003E18B5" w:rsidP="005449FA">
            <w:r>
              <w:t>ΑΦΜ:</w:t>
            </w:r>
          </w:p>
        </w:tc>
        <w:tc>
          <w:tcPr>
            <w:tcW w:w="2195" w:type="dxa"/>
            <w:gridSpan w:val="5"/>
          </w:tcPr>
          <w:p w:rsidR="003E18B5" w:rsidRDefault="003E18B5" w:rsidP="005449FA"/>
        </w:tc>
        <w:tc>
          <w:tcPr>
            <w:tcW w:w="2268" w:type="dxa"/>
            <w:gridSpan w:val="6"/>
          </w:tcPr>
          <w:p w:rsidR="003E18B5" w:rsidRDefault="003E18B5" w:rsidP="005449FA"/>
          <w:p w:rsidR="003E18B5" w:rsidRDefault="003E18B5" w:rsidP="005449FA">
            <w:r>
              <w:t>Επώνυμο συζύγου:</w:t>
            </w:r>
          </w:p>
        </w:tc>
        <w:tc>
          <w:tcPr>
            <w:tcW w:w="3107" w:type="dxa"/>
            <w:gridSpan w:val="4"/>
          </w:tcPr>
          <w:p w:rsidR="003E18B5" w:rsidRDefault="003E18B5" w:rsidP="005449FA"/>
        </w:tc>
      </w:tr>
      <w:tr w:rsidR="003E18B5">
        <w:trPr>
          <w:trHeight w:val="495"/>
        </w:trPr>
        <w:tc>
          <w:tcPr>
            <w:tcW w:w="3008" w:type="dxa"/>
            <w:gridSpan w:val="4"/>
            <w:vAlign w:val="bottom"/>
          </w:tcPr>
          <w:p w:rsidR="003E18B5" w:rsidRPr="00F67C2B" w:rsidRDefault="003E18B5" w:rsidP="005449FA">
            <w:r w:rsidRPr="00F67C2B">
              <w:rPr>
                <w:sz w:val="22"/>
                <w:szCs w:val="22"/>
              </w:rPr>
              <w:t>Αριθμός Δελτίου Ταυτότητας</w:t>
            </w:r>
            <w:r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392" w:type="dxa"/>
            <w:gridSpan w:val="6"/>
          </w:tcPr>
          <w:p w:rsidR="003E18B5" w:rsidRDefault="003E18B5" w:rsidP="005449FA"/>
        </w:tc>
        <w:tc>
          <w:tcPr>
            <w:tcW w:w="720" w:type="dxa"/>
            <w:gridSpan w:val="3"/>
            <w:vAlign w:val="bottom"/>
          </w:tcPr>
          <w:p w:rsidR="003E18B5" w:rsidRPr="00F67C2B" w:rsidRDefault="003E18B5" w:rsidP="005449FA">
            <w:r w:rsidRPr="00F67C2B">
              <w:rPr>
                <w:sz w:val="22"/>
                <w:szCs w:val="22"/>
              </w:rPr>
              <w:t>Τηλ.</w:t>
            </w:r>
            <w:r w:rsidRPr="00F67C2B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4458" w:type="dxa"/>
            <w:gridSpan w:val="6"/>
          </w:tcPr>
          <w:p w:rsidR="003E18B5" w:rsidRDefault="003E18B5" w:rsidP="005449FA"/>
        </w:tc>
      </w:tr>
      <w:tr w:rsidR="003E18B5">
        <w:trPr>
          <w:trHeight w:val="495"/>
        </w:trPr>
        <w:tc>
          <w:tcPr>
            <w:tcW w:w="1780" w:type="dxa"/>
            <w:gridSpan w:val="2"/>
            <w:vAlign w:val="bottom"/>
          </w:tcPr>
          <w:p w:rsidR="003E18B5" w:rsidRPr="00F67C2B" w:rsidRDefault="003E18B5" w:rsidP="005449FA">
            <w:r w:rsidRPr="00F67C2B">
              <w:rPr>
                <w:sz w:val="22"/>
                <w:szCs w:val="22"/>
              </w:rPr>
              <w:t>Τόπος Κατοικίας</w:t>
            </w:r>
          </w:p>
        </w:tc>
        <w:tc>
          <w:tcPr>
            <w:tcW w:w="2343" w:type="dxa"/>
            <w:gridSpan w:val="3"/>
          </w:tcPr>
          <w:p w:rsidR="003E18B5" w:rsidRDefault="003E18B5" w:rsidP="005449FA"/>
        </w:tc>
        <w:tc>
          <w:tcPr>
            <w:tcW w:w="737" w:type="dxa"/>
            <w:gridSpan w:val="2"/>
            <w:vAlign w:val="bottom"/>
          </w:tcPr>
          <w:p w:rsidR="003E18B5" w:rsidRPr="00F67C2B" w:rsidRDefault="003E18B5" w:rsidP="005449FA">
            <w:pPr>
              <w:rPr>
                <w:lang w:val="en-US"/>
              </w:rPr>
            </w:pPr>
            <w:r w:rsidRPr="00F67C2B">
              <w:rPr>
                <w:sz w:val="22"/>
                <w:szCs w:val="22"/>
              </w:rPr>
              <w:t>Οδός</w:t>
            </w:r>
            <w:r w:rsidRPr="00F67C2B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1980" w:type="dxa"/>
            <w:gridSpan w:val="7"/>
          </w:tcPr>
          <w:p w:rsidR="003E18B5" w:rsidRDefault="003E18B5" w:rsidP="005449FA"/>
        </w:tc>
        <w:tc>
          <w:tcPr>
            <w:tcW w:w="766" w:type="dxa"/>
            <w:gridSpan w:val="2"/>
            <w:vAlign w:val="bottom"/>
          </w:tcPr>
          <w:p w:rsidR="003E18B5" w:rsidRPr="00F67C2B" w:rsidRDefault="003E18B5" w:rsidP="005449FA">
            <w:r w:rsidRPr="00F67C2B">
              <w:rPr>
                <w:sz w:val="22"/>
                <w:szCs w:val="22"/>
              </w:rPr>
              <w:t>Αριθ.</w:t>
            </w:r>
            <w:r w:rsidRPr="00F67C2B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674" w:type="dxa"/>
          </w:tcPr>
          <w:p w:rsidR="003E18B5" w:rsidRDefault="003E18B5" w:rsidP="005449FA"/>
        </w:tc>
        <w:tc>
          <w:tcPr>
            <w:tcW w:w="720" w:type="dxa"/>
            <w:vAlign w:val="bottom"/>
          </w:tcPr>
          <w:p w:rsidR="003E18B5" w:rsidRPr="00F67C2B" w:rsidRDefault="003E18B5" w:rsidP="005449FA">
            <w:r w:rsidRPr="00F67C2B">
              <w:rPr>
                <w:sz w:val="22"/>
                <w:szCs w:val="22"/>
              </w:rPr>
              <w:t>Τ.Κ.</w:t>
            </w:r>
            <w:r w:rsidRPr="00F67C2B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1578" w:type="dxa"/>
          </w:tcPr>
          <w:p w:rsidR="003E18B5" w:rsidRDefault="003E18B5" w:rsidP="005449FA"/>
        </w:tc>
      </w:tr>
      <w:tr w:rsidR="003E18B5">
        <w:trPr>
          <w:gridAfter w:val="11"/>
          <w:wAfter w:w="5400" w:type="dxa"/>
          <w:trHeight w:val="495"/>
        </w:trPr>
        <w:tc>
          <w:tcPr>
            <w:tcW w:w="2206" w:type="dxa"/>
            <w:gridSpan w:val="3"/>
          </w:tcPr>
          <w:p w:rsidR="003E18B5" w:rsidRDefault="003E18B5" w:rsidP="005449FA">
            <w:pPr>
              <w:rPr>
                <w:sz w:val="20"/>
                <w:szCs w:val="20"/>
              </w:rPr>
            </w:pPr>
            <w:r w:rsidRPr="006A76F7">
              <w:rPr>
                <w:sz w:val="20"/>
                <w:szCs w:val="20"/>
              </w:rPr>
              <w:t>Δ/νση Ηλεκ</w:t>
            </w:r>
            <w:r>
              <w:rPr>
                <w:sz w:val="20"/>
                <w:szCs w:val="20"/>
              </w:rPr>
              <w:t>τρονικού</w:t>
            </w:r>
          </w:p>
          <w:p w:rsidR="003E18B5" w:rsidRPr="0037348D" w:rsidRDefault="003E18B5" w:rsidP="005449FA">
            <w:r>
              <w:rPr>
                <w:sz w:val="20"/>
                <w:szCs w:val="20"/>
              </w:rPr>
              <w:t>Ταχυδρομείου (</w:t>
            </w:r>
            <w:r>
              <w:rPr>
                <w:sz w:val="20"/>
                <w:szCs w:val="20"/>
                <w:lang w:val="en-US"/>
              </w:rPr>
              <w:t>e</w:t>
            </w:r>
            <w:r w:rsidRPr="00745AFE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745AFE">
              <w:rPr>
                <w:sz w:val="20"/>
                <w:szCs w:val="20"/>
              </w:rPr>
              <w:t>)</w:t>
            </w:r>
            <w:r w:rsidRPr="0037348D">
              <w:rPr>
                <w:sz w:val="20"/>
                <w:szCs w:val="20"/>
              </w:rPr>
              <w:t>:</w:t>
            </w:r>
          </w:p>
        </w:tc>
        <w:tc>
          <w:tcPr>
            <w:tcW w:w="2972" w:type="dxa"/>
            <w:gridSpan w:val="5"/>
          </w:tcPr>
          <w:p w:rsidR="003E18B5" w:rsidRDefault="003E18B5" w:rsidP="005449FA"/>
          <w:p w:rsidR="003E18B5" w:rsidRDefault="003E18B5" w:rsidP="005449FA"/>
        </w:tc>
      </w:tr>
    </w:tbl>
    <w:p w:rsidR="003E18B5" w:rsidRDefault="003E18B5" w:rsidP="005449F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81"/>
        <w:gridCol w:w="2691"/>
        <w:gridCol w:w="2691"/>
        <w:gridCol w:w="2691"/>
      </w:tblGrid>
      <w:tr w:rsidR="003E18B5" w:rsidTr="00C953F5">
        <w:tc>
          <w:tcPr>
            <w:tcW w:w="10654" w:type="dxa"/>
            <w:gridSpan w:val="4"/>
          </w:tcPr>
          <w:p w:rsidR="003E18B5" w:rsidRPr="00C953F5" w:rsidRDefault="003E18B5" w:rsidP="005449FA">
            <w:pPr>
              <w:rPr>
                <w:b/>
                <w:sz w:val="20"/>
                <w:szCs w:val="20"/>
              </w:rPr>
            </w:pPr>
            <w:r w:rsidRPr="00C953F5">
              <w:rPr>
                <w:b/>
                <w:sz w:val="20"/>
                <w:szCs w:val="20"/>
              </w:rPr>
              <w:t xml:space="preserve">ΟΡΙΣΜΟΣ/ΣΤΟΙΧΕΙΑ ΕΚΠΡΟΣΩΠΟΥ (για κατάθεση αίτησης ή παραλαβή τελικής διοικητικής πράξης) </w:t>
            </w:r>
          </w:p>
        </w:tc>
      </w:tr>
      <w:tr w:rsidR="003E18B5" w:rsidTr="001114BF">
        <w:tc>
          <w:tcPr>
            <w:tcW w:w="2581" w:type="dxa"/>
          </w:tcPr>
          <w:p w:rsidR="003E18B5" w:rsidRDefault="003E18B5" w:rsidP="005449FA">
            <w:r>
              <w:t>Όνομα:</w:t>
            </w:r>
          </w:p>
        </w:tc>
        <w:tc>
          <w:tcPr>
            <w:tcW w:w="2691" w:type="dxa"/>
          </w:tcPr>
          <w:p w:rsidR="003E18B5" w:rsidRDefault="003E18B5" w:rsidP="005449FA"/>
        </w:tc>
        <w:tc>
          <w:tcPr>
            <w:tcW w:w="2691" w:type="dxa"/>
          </w:tcPr>
          <w:p w:rsidR="003E18B5" w:rsidRDefault="003E18B5" w:rsidP="005449FA">
            <w:r>
              <w:t>Επώνυμο:</w:t>
            </w:r>
          </w:p>
        </w:tc>
        <w:tc>
          <w:tcPr>
            <w:tcW w:w="2691" w:type="dxa"/>
          </w:tcPr>
          <w:p w:rsidR="003E18B5" w:rsidRDefault="003E18B5" w:rsidP="005449FA"/>
        </w:tc>
      </w:tr>
      <w:tr w:rsidR="003E18B5" w:rsidTr="001114BF">
        <w:tc>
          <w:tcPr>
            <w:tcW w:w="2581" w:type="dxa"/>
          </w:tcPr>
          <w:p w:rsidR="003E18B5" w:rsidRDefault="003E18B5" w:rsidP="005449FA">
            <w:r>
              <w:t>Όνομα πατέρα:</w:t>
            </w:r>
          </w:p>
        </w:tc>
        <w:tc>
          <w:tcPr>
            <w:tcW w:w="2691" w:type="dxa"/>
          </w:tcPr>
          <w:p w:rsidR="003E18B5" w:rsidRDefault="003E18B5" w:rsidP="005449FA"/>
        </w:tc>
        <w:tc>
          <w:tcPr>
            <w:tcW w:w="2691" w:type="dxa"/>
          </w:tcPr>
          <w:p w:rsidR="003E18B5" w:rsidRDefault="003E18B5" w:rsidP="005449FA">
            <w:r>
              <w:t>Επώνυμο πατέρα:</w:t>
            </w:r>
          </w:p>
        </w:tc>
        <w:tc>
          <w:tcPr>
            <w:tcW w:w="2691" w:type="dxa"/>
          </w:tcPr>
          <w:p w:rsidR="003E18B5" w:rsidRDefault="003E18B5" w:rsidP="005449FA"/>
        </w:tc>
      </w:tr>
      <w:tr w:rsidR="003E18B5" w:rsidTr="001114BF">
        <w:tc>
          <w:tcPr>
            <w:tcW w:w="2581" w:type="dxa"/>
          </w:tcPr>
          <w:p w:rsidR="003E18B5" w:rsidRDefault="003E18B5" w:rsidP="005449FA">
            <w:r>
              <w:t>Τόπος κατοικίας:</w:t>
            </w:r>
          </w:p>
        </w:tc>
        <w:tc>
          <w:tcPr>
            <w:tcW w:w="2691" w:type="dxa"/>
          </w:tcPr>
          <w:p w:rsidR="003E18B5" w:rsidRDefault="003E18B5" w:rsidP="005449FA"/>
        </w:tc>
        <w:tc>
          <w:tcPr>
            <w:tcW w:w="2691" w:type="dxa"/>
          </w:tcPr>
          <w:p w:rsidR="003E18B5" w:rsidRDefault="003E18B5" w:rsidP="005449FA">
            <w:r>
              <w:t>Οδός &amp; Αριθμός:</w:t>
            </w:r>
          </w:p>
        </w:tc>
        <w:tc>
          <w:tcPr>
            <w:tcW w:w="2691" w:type="dxa"/>
          </w:tcPr>
          <w:p w:rsidR="003E18B5" w:rsidRDefault="003E18B5" w:rsidP="005449FA"/>
        </w:tc>
      </w:tr>
      <w:tr w:rsidR="003E18B5" w:rsidTr="001114BF">
        <w:tc>
          <w:tcPr>
            <w:tcW w:w="2581" w:type="dxa"/>
          </w:tcPr>
          <w:p w:rsidR="003E18B5" w:rsidRDefault="003E18B5" w:rsidP="005449FA">
            <w:r>
              <w:t xml:space="preserve">Τηλ: </w:t>
            </w:r>
          </w:p>
        </w:tc>
        <w:tc>
          <w:tcPr>
            <w:tcW w:w="2691" w:type="dxa"/>
          </w:tcPr>
          <w:p w:rsidR="003E18B5" w:rsidRDefault="003E18B5" w:rsidP="005449FA"/>
        </w:tc>
        <w:tc>
          <w:tcPr>
            <w:tcW w:w="2691" w:type="dxa"/>
          </w:tcPr>
          <w:p w:rsidR="003E18B5" w:rsidRDefault="003E18B5" w:rsidP="004770E1">
            <w:pPr>
              <w:rPr>
                <w:sz w:val="20"/>
                <w:szCs w:val="20"/>
              </w:rPr>
            </w:pPr>
            <w:r w:rsidRPr="006A76F7">
              <w:rPr>
                <w:sz w:val="20"/>
                <w:szCs w:val="20"/>
              </w:rPr>
              <w:t>Δ/νση Ηλεκ</w:t>
            </w:r>
            <w:r>
              <w:rPr>
                <w:sz w:val="20"/>
                <w:szCs w:val="20"/>
              </w:rPr>
              <w:t>τρονικού</w:t>
            </w:r>
          </w:p>
          <w:p w:rsidR="003E18B5" w:rsidRDefault="003E18B5" w:rsidP="004770E1">
            <w:r>
              <w:rPr>
                <w:sz w:val="20"/>
                <w:szCs w:val="20"/>
              </w:rPr>
              <w:t>Ταχυδρομείου (</w:t>
            </w:r>
            <w:r>
              <w:rPr>
                <w:sz w:val="20"/>
                <w:szCs w:val="20"/>
                <w:lang w:val="en-US"/>
              </w:rPr>
              <w:t>e</w:t>
            </w:r>
            <w:r w:rsidRPr="00745AFE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745AFE">
              <w:rPr>
                <w:sz w:val="20"/>
                <w:szCs w:val="20"/>
              </w:rPr>
              <w:t>)</w:t>
            </w:r>
            <w:r w:rsidRPr="0037348D">
              <w:rPr>
                <w:sz w:val="20"/>
                <w:szCs w:val="20"/>
              </w:rPr>
              <w:t>:</w:t>
            </w:r>
          </w:p>
        </w:tc>
        <w:tc>
          <w:tcPr>
            <w:tcW w:w="2691" w:type="dxa"/>
          </w:tcPr>
          <w:p w:rsidR="003E18B5" w:rsidRDefault="003E18B5" w:rsidP="005449FA"/>
        </w:tc>
      </w:tr>
      <w:tr w:rsidR="003E18B5" w:rsidTr="001114BF">
        <w:tc>
          <w:tcPr>
            <w:tcW w:w="2581" w:type="dxa"/>
          </w:tcPr>
          <w:p w:rsidR="003E18B5" w:rsidRDefault="003E18B5" w:rsidP="00C953F5">
            <w:r>
              <w:t xml:space="preserve">ΑΔΤ: </w:t>
            </w:r>
          </w:p>
        </w:tc>
        <w:tc>
          <w:tcPr>
            <w:tcW w:w="2691" w:type="dxa"/>
          </w:tcPr>
          <w:p w:rsidR="003E18B5" w:rsidRDefault="003E18B5" w:rsidP="005449FA"/>
        </w:tc>
        <w:tc>
          <w:tcPr>
            <w:tcW w:w="5382" w:type="dxa"/>
            <w:gridSpan w:val="2"/>
          </w:tcPr>
          <w:p w:rsidR="003E18B5" w:rsidRDefault="003E18B5" w:rsidP="005449FA"/>
        </w:tc>
      </w:tr>
    </w:tbl>
    <w:p w:rsidR="003E18B5" w:rsidRDefault="003E18B5" w:rsidP="00DA10AF"/>
    <w:p w:rsidR="003E18B5" w:rsidRDefault="003E18B5" w:rsidP="00DA10AF">
      <w:r>
        <w:t>Δηλώνω ότι εξουσιοδοτώ τον/την ανωτέρω αναφερόμενο/η, να καταθέσει την αίτηση ή/και να παραλάβει την τελική διοικητική πράξη.</w:t>
      </w:r>
    </w:p>
    <w:p w:rsidR="003E18B5" w:rsidRDefault="003E18B5" w:rsidP="00DA10AF">
      <w:pPr>
        <w:rPr>
          <w:sz w:val="22"/>
          <w:szCs w:val="22"/>
        </w:rPr>
      </w:pPr>
    </w:p>
    <w:p w:rsidR="003E18B5" w:rsidRDefault="003E18B5" w:rsidP="00DA10AF">
      <w:pPr>
        <w:rPr>
          <w:sz w:val="22"/>
          <w:szCs w:val="22"/>
        </w:rPr>
      </w:pPr>
      <w:r w:rsidRPr="005449FA">
        <w:rPr>
          <w:sz w:val="22"/>
          <w:szCs w:val="22"/>
        </w:rPr>
        <w:t xml:space="preserve">Με ατομική μου ευθύνη και γνωρίζοντας τις </w:t>
      </w:r>
      <w:r w:rsidRPr="00C913B1">
        <w:rPr>
          <w:sz w:val="22"/>
          <w:szCs w:val="22"/>
        </w:rPr>
        <w:t xml:space="preserve">κυρώσεις </w:t>
      </w:r>
      <w:r w:rsidRPr="00C913B1">
        <w:rPr>
          <w:sz w:val="22"/>
          <w:szCs w:val="22"/>
          <w:vertAlign w:val="superscript"/>
        </w:rPr>
        <w:t>(3)</w:t>
      </w:r>
      <w:r w:rsidRPr="00C913B1">
        <w:rPr>
          <w:sz w:val="22"/>
          <w:szCs w:val="22"/>
        </w:rPr>
        <w:t>,</w:t>
      </w:r>
      <w:r w:rsidRPr="005449FA">
        <w:rPr>
          <w:sz w:val="22"/>
          <w:szCs w:val="22"/>
        </w:rPr>
        <w:t xml:space="preserve"> που προβλέπονται από τις διατάξεις της</w:t>
      </w:r>
      <w:r>
        <w:rPr>
          <w:sz w:val="22"/>
          <w:szCs w:val="22"/>
        </w:rPr>
        <w:t xml:space="preserve"> παρ. 6 του άρθρ.</w:t>
      </w:r>
      <w:r w:rsidRPr="005449FA">
        <w:rPr>
          <w:sz w:val="22"/>
          <w:szCs w:val="22"/>
        </w:rPr>
        <w:t xml:space="preserve"> 22, του Ν. 1599/1986, δηλώνω ότι</w:t>
      </w:r>
      <w:r w:rsidRPr="00E24FC9">
        <w:rPr>
          <w:sz w:val="22"/>
          <w:szCs w:val="22"/>
        </w:rPr>
        <w:t>:</w:t>
      </w:r>
    </w:p>
    <w:p w:rsidR="003E18B5" w:rsidRPr="005F39F0" w:rsidRDefault="003E18B5" w:rsidP="00DA10AF">
      <w:pPr>
        <w:rPr>
          <w:sz w:val="22"/>
          <w:szCs w:val="22"/>
        </w:rPr>
      </w:pPr>
    </w:p>
    <w:tbl>
      <w:tblPr>
        <w:tblW w:w="0" w:type="auto"/>
        <w:tblLayout w:type="fixed"/>
        <w:tblLook w:val="0000"/>
      </w:tblPr>
      <w:tblGrid>
        <w:gridCol w:w="10740"/>
      </w:tblGrid>
      <w:tr w:rsidR="003E18B5" w:rsidTr="000E7999">
        <w:tc>
          <w:tcPr>
            <w:tcW w:w="10740" w:type="dxa"/>
          </w:tcPr>
          <w:tbl>
            <w:tblPr>
              <w:tblW w:w="10632" w:type="dxa"/>
              <w:tblLayout w:type="fixed"/>
              <w:tblLook w:val="0000"/>
            </w:tblPr>
            <w:tblGrid>
              <w:gridCol w:w="10632"/>
            </w:tblGrid>
            <w:tr w:rsidR="003E18B5" w:rsidRPr="00654AA1" w:rsidTr="0069057F">
              <w:tc>
                <w:tcPr>
                  <w:tcW w:w="10632" w:type="dxa"/>
                </w:tcPr>
                <w:p w:rsidR="003E18B5" w:rsidRPr="004770E1" w:rsidRDefault="003E18B5" w:rsidP="004770E1">
                  <w:pPr>
                    <w:spacing w:line="360" w:lineRule="auto"/>
                    <w:jc w:val="both"/>
                    <w:rPr>
                      <w:bCs/>
                    </w:rPr>
                  </w:pPr>
                  <w:r w:rsidRPr="004770E1">
                    <w:rPr>
                      <w:sz w:val="22"/>
                      <w:szCs w:val="22"/>
                    </w:rPr>
                    <w:t xml:space="preserve">Παρακαλώ να μου  χορηγήσετε  βεβαίωση μεταβολών του φαρμακείου μου που βρίσκεται </w:t>
                  </w:r>
                  <w:r w:rsidRPr="004770E1">
                    <w:rPr>
                      <w:bCs/>
                      <w:sz w:val="22"/>
                      <w:szCs w:val="22"/>
                    </w:rPr>
                    <w:t>στην Τοπική/Δημοτική  Κοινότητα …………………………………..της Δημοτικής Ενότητας …………………………… του Δήμου ………………………..</w:t>
                  </w:r>
                  <w:r w:rsidRPr="004770E1">
                    <w:rPr>
                      <w:sz w:val="22"/>
                      <w:szCs w:val="22"/>
                    </w:rPr>
                    <w:t>προκειμένου να την χρησιμοποιήσω για συνταξιοδοτικούς λόγους.</w:t>
                  </w:r>
                </w:p>
              </w:tc>
            </w:tr>
            <w:tr w:rsidR="003E18B5" w:rsidRPr="00545BFE" w:rsidTr="0069057F">
              <w:tc>
                <w:tcPr>
                  <w:tcW w:w="10632" w:type="dxa"/>
                </w:tcPr>
                <w:p w:rsidR="003E18B5" w:rsidRPr="00545BFE" w:rsidRDefault="003E18B5" w:rsidP="0069057F"/>
              </w:tc>
            </w:tr>
            <w:tr w:rsidR="003E18B5" w:rsidTr="0069057F">
              <w:trPr>
                <w:trHeight w:val="666"/>
              </w:trPr>
              <w:tc>
                <w:tcPr>
                  <w:tcW w:w="10632" w:type="dxa"/>
                </w:tcPr>
                <w:p w:rsidR="003E18B5" w:rsidRDefault="003E18B5" w:rsidP="0069057F">
                  <w:pPr>
                    <w:spacing w:line="360" w:lineRule="auto"/>
                    <w:jc w:val="both"/>
                  </w:pPr>
                  <w:r>
                    <w:rPr>
                      <w:sz w:val="22"/>
                      <w:szCs w:val="22"/>
                    </w:rPr>
                    <w:t xml:space="preserve">                                                                                                             Ημερομηνία ........................20...........</w:t>
                  </w:r>
                </w:p>
                <w:p w:rsidR="003E18B5" w:rsidRDefault="003E18B5" w:rsidP="0069057F">
                  <w:pPr>
                    <w:jc w:val="both"/>
                  </w:pPr>
                  <w:r>
                    <w:rPr>
                      <w:sz w:val="22"/>
                      <w:szCs w:val="22"/>
                    </w:rPr>
                    <w:t xml:space="preserve">                                                                                                                               Ο/Η  Αιτών/ούσα.</w:t>
                  </w:r>
                </w:p>
              </w:tc>
            </w:tr>
            <w:tr w:rsidR="003E18B5" w:rsidTr="0069057F">
              <w:tc>
                <w:tcPr>
                  <w:tcW w:w="10632" w:type="dxa"/>
                </w:tcPr>
                <w:p w:rsidR="003E18B5" w:rsidRDefault="003E18B5" w:rsidP="000E2515">
                  <w:pPr>
                    <w:rPr>
                      <w:b/>
                    </w:rPr>
                  </w:pPr>
                </w:p>
              </w:tc>
            </w:tr>
          </w:tbl>
          <w:p w:rsidR="003E18B5" w:rsidRDefault="003E18B5" w:rsidP="00A568C3">
            <w:pPr>
              <w:jc w:val="both"/>
            </w:pPr>
          </w:p>
        </w:tc>
      </w:tr>
    </w:tbl>
    <w:p w:rsidR="003E18B5" w:rsidRDefault="003E18B5" w:rsidP="00A568C3">
      <w:pPr>
        <w:spacing w:line="360" w:lineRule="auto"/>
        <w:rPr>
          <w:sz w:val="22"/>
          <w:szCs w:val="22"/>
        </w:rPr>
      </w:pPr>
      <w:r>
        <w:rPr>
          <w:sz w:val="18"/>
          <w:szCs w:val="18"/>
        </w:rPr>
        <w:t xml:space="preserve">                                     </w:t>
      </w:r>
      <w:r>
        <w:rPr>
          <w:sz w:val="22"/>
          <w:szCs w:val="22"/>
        </w:rPr>
        <w:t xml:space="preserve">                                                                                                                (Υπογραφή- Σφραγίδα)</w:t>
      </w:r>
    </w:p>
    <w:p w:rsidR="003E18B5" w:rsidRDefault="003E18B5" w:rsidP="00C97BFB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3E18B5" w:rsidRDefault="003E18B5" w:rsidP="00C97BFB">
      <w:pPr>
        <w:spacing w:line="360" w:lineRule="auto"/>
        <w:rPr>
          <w:sz w:val="22"/>
          <w:szCs w:val="22"/>
        </w:rPr>
      </w:pPr>
    </w:p>
    <w:p w:rsidR="003E18B5" w:rsidRDefault="003E18B5" w:rsidP="00E7514B">
      <w:pPr>
        <w:spacing w:line="360" w:lineRule="auto"/>
        <w:jc w:val="both"/>
        <w:outlineLvl w:val="0"/>
        <w:rPr>
          <w:sz w:val="22"/>
          <w:szCs w:val="22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</w:t>
      </w:r>
    </w:p>
    <w:p w:rsidR="003E18B5" w:rsidRDefault="003E18B5" w:rsidP="00C52E5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</w:t>
      </w: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C52E54">
      <w:pPr>
        <w:spacing w:line="360" w:lineRule="auto"/>
        <w:rPr>
          <w:sz w:val="22"/>
          <w:szCs w:val="22"/>
        </w:rPr>
      </w:pPr>
    </w:p>
    <w:p w:rsidR="003E18B5" w:rsidRDefault="003E18B5" w:rsidP="00914B34">
      <w:pPr>
        <w:rPr>
          <w:sz w:val="18"/>
          <w:szCs w:val="18"/>
        </w:rPr>
      </w:pPr>
      <w:r w:rsidRPr="00872AF4">
        <w:rPr>
          <w:sz w:val="18"/>
          <w:szCs w:val="18"/>
        </w:rPr>
        <w:t>(1) Αναγράφεται από τον ενδιαφερόμενο πολίτη η Αρχή ή η Υπηρεσία του Δημόσιου Τομέα που απευθύνεται η αίτηση.</w:t>
      </w:r>
    </w:p>
    <w:p w:rsidR="003E18B5" w:rsidRDefault="003E18B5" w:rsidP="00914B34">
      <w:pPr>
        <w:rPr>
          <w:sz w:val="18"/>
          <w:szCs w:val="18"/>
        </w:rPr>
      </w:pPr>
      <w:r>
        <w:rPr>
          <w:sz w:val="18"/>
          <w:szCs w:val="18"/>
        </w:rPr>
        <w:t>(2) Αναγράφεται ολογράφως.</w:t>
      </w:r>
    </w:p>
    <w:p w:rsidR="003E18B5" w:rsidRDefault="003E18B5" w:rsidP="00914B34">
      <w:pPr>
        <w:rPr>
          <w:sz w:val="18"/>
          <w:szCs w:val="18"/>
        </w:rPr>
      </w:pPr>
      <w:r>
        <w:rPr>
          <w:sz w:val="18"/>
          <w:szCs w:val="18"/>
        </w:rPr>
        <w:t>(3) ‘’Όποιος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 του ή σε άλλον περιουσιακό όφελος βλάπτοντας τρίτον ή σκόπευε να βλάψει άλλον τιμωρείται με κάθειρξη μέχρι 10 ετών.</w:t>
      </w:r>
    </w:p>
    <w:p w:rsidR="003E18B5" w:rsidRDefault="003E18B5" w:rsidP="00914B34">
      <w:pPr>
        <w:rPr>
          <w:sz w:val="18"/>
          <w:szCs w:val="18"/>
        </w:rPr>
      </w:pPr>
      <w:r>
        <w:rPr>
          <w:sz w:val="18"/>
          <w:szCs w:val="18"/>
        </w:rPr>
        <w:t xml:space="preserve">(4) Σε περίπτωση ανεπάρκειας χώρου η δήλωση συνεχίζεται στην πίσω όψη της και υπογράφεται από τον δηλούντα ή τη δηλούσα. </w:t>
      </w:r>
    </w:p>
    <w:sectPr w:rsidR="003E18B5" w:rsidSect="002C1780">
      <w:pgSz w:w="11906" w:h="16838"/>
      <w:pgMar w:top="426" w:right="680" w:bottom="426" w:left="6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8B5" w:rsidRDefault="003E18B5" w:rsidP="003A2C2D">
      <w:r>
        <w:separator/>
      </w:r>
    </w:p>
  </w:endnote>
  <w:endnote w:type="continuationSeparator" w:id="0">
    <w:p w:rsidR="003E18B5" w:rsidRDefault="003E18B5" w:rsidP="003A2C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8B5" w:rsidRDefault="003E18B5" w:rsidP="003A2C2D">
      <w:r>
        <w:separator/>
      </w:r>
    </w:p>
  </w:footnote>
  <w:footnote w:type="continuationSeparator" w:id="0">
    <w:p w:rsidR="003E18B5" w:rsidRDefault="003E18B5" w:rsidP="003A2C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D55BD"/>
    <w:multiLevelType w:val="hybridMultilevel"/>
    <w:tmpl w:val="87625A76"/>
    <w:lvl w:ilvl="0" w:tplc="9C422A1A">
      <w:start w:val="3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1">
    <w:nsid w:val="189B2E27"/>
    <w:multiLevelType w:val="hybridMultilevel"/>
    <w:tmpl w:val="30FCBDD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AEB6C81"/>
    <w:multiLevelType w:val="hybridMultilevel"/>
    <w:tmpl w:val="50124F2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F4D5E01"/>
    <w:multiLevelType w:val="hybridMultilevel"/>
    <w:tmpl w:val="780E40D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9B63964"/>
    <w:multiLevelType w:val="hybridMultilevel"/>
    <w:tmpl w:val="DCB21EC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0A95481"/>
    <w:multiLevelType w:val="hybridMultilevel"/>
    <w:tmpl w:val="132E27AE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F615852"/>
    <w:multiLevelType w:val="hybridMultilevel"/>
    <w:tmpl w:val="A1108D3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FEF15C4"/>
    <w:multiLevelType w:val="hybridMultilevel"/>
    <w:tmpl w:val="951E182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F1B3544"/>
    <w:multiLevelType w:val="hybridMultilevel"/>
    <w:tmpl w:val="DF5457E2"/>
    <w:lvl w:ilvl="0" w:tplc="0408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7863394"/>
    <w:multiLevelType w:val="hybridMultilevel"/>
    <w:tmpl w:val="AABA16D0"/>
    <w:lvl w:ilvl="0" w:tplc="0408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9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stylePaneFormatFilter w:val="3F01"/>
  <w:defaultTabStop w:val="720"/>
  <w:evenAndOddHeaders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253A"/>
    <w:rsid w:val="00004E78"/>
    <w:rsid w:val="0003663E"/>
    <w:rsid w:val="000565FA"/>
    <w:rsid w:val="00060EE9"/>
    <w:rsid w:val="0007144D"/>
    <w:rsid w:val="000753E7"/>
    <w:rsid w:val="00080227"/>
    <w:rsid w:val="000815CF"/>
    <w:rsid w:val="000A0EDC"/>
    <w:rsid w:val="000A3D1F"/>
    <w:rsid w:val="000E2515"/>
    <w:rsid w:val="000E7999"/>
    <w:rsid w:val="001114BF"/>
    <w:rsid w:val="001158B8"/>
    <w:rsid w:val="00131561"/>
    <w:rsid w:val="001423E8"/>
    <w:rsid w:val="00146D0F"/>
    <w:rsid w:val="0019303A"/>
    <w:rsid w:val="001E0A70"/>
    <w:rsid w:val="001E75E4"/>
    <w:rsid w:val="00227FB1"/>
    <w:rsid w:val="00276AEE"/>
    <w:rsid w:val="00280730"/>
    <w:rsid w:val="00296C02"/>
    <w:rsid w:val="002C1780"/>
    <w:rsid w:val="002F28DD"/>
    <w:rsid w:val="00307209"/>
    <w:rsid w:val="00315DD9"/>
    <w:rsid w:val="00325FBA"/>
    <w:rsid w:val="00342E9A"/>
    <w:rsid w:val="00354D1B"/>
    <w:rsid w:val="00362E9E"/>
    <w:rsid w:val="0037348D"/>
    <w:rsid w:val="00377929"/>
    <w:rsid w:val="00382909"/>
    <w:rsid w:val="003A2C2D"/>
    <w:rsid w:val="003B2ECB"/>
    <w:rsid w:val="003D1903"/>
    <w:rsid w:val="003E18B5"/>
    <w:rsid w:val="003F0383"/>
    <w:rsid w:val="003F56EF"/>
    <w:rsid w:val="003F76F1"/>
    <w:rsid w:val="00426159"/>
    <w:rsid w:val="00430EF9"/>
    <w:rsid w:val="004770E1"/>
    <w:rsid w:val="0049756C"/>
    <w:rsid w:val="004B70BC"/>
    <w:rsid w:val="004C281D"/>
    <w:rsid w:val="004C2A94"/>
    <w:rsid w:val="004E253A"/>
    <w:rsid w:val="004E3B64"/>
    <w:rsid w:val="00505E3F"/>
    <w:rsid w:val="00525D1A"/>
    <w:rsid w:val="0053045B"/>
    <w:rsid w:val="005449FA"/>
    <w:rsid w:val="00545624"/>
    <w:rsid w:val="00545BFE"/>
    <w:rsid w:val="00583D4B"/>
    <w:rsid w:val="00595C4A"/>
    <w:rsid w:val="005A4DB1"/>
    <w:rsid w:val="005E4B28"/>
    <w:rsid w:val="005F39F0"/>
    <w:rsid w:val="00632DE5"/>
    <w:rsid w:val="00654AA1"/>
    <w:rsid w:val="00675E82"/>
    <w:rsid w:val="0069057F"/>
    <w:rsid w:val="006A76F7"/>
    <w:rsid w:val="006C58F4"/>
    <w:rsid w:val="006E5CBC"/>
    <w:rsid w:val="006F5F0F"/>
    <w:rsid w:val="0070589C"/>
    <w:rsid w:val="00710901"/>
    <w:rsid w:val="0072447C"/>
    <w:rsid w:val="00745AFE"/>
    <w:rsid w:val="00747ACB"/>
    <w:rsid w:val="00761B42"/>
    <w:rsid w:val="00776AEA"/>
    <w:rsid w:val="00784444"/>
    <w:rsid w:val="00787B01"/>
    <w:rsid w:val="007A0ACB"/>
    <w:rsid w:val="007A78F4"/>
    <w:rsid w:val="007B5E22"/>
    <w:rsid w:val="007E56C4"/>
    <w:rsid w:val="007F207A"/>
    <w:rsid w:val="007F3FD0"/>
    <w:rsid w:val="00805572"/>
    <w:rsid w:val="008059ED"/>
    <w:rsid w:val="00810916"/>
    <w:rsid w:val="008230A8"/>
    <w:rsid w:val="00844782"/>
    <w:rsid w:val="008505A1"/>
    <w:rsid w:val="0086060C"/>
    <w:rsid w:val="00872AF4"/>
    <w:rsid w:val="008836A1"/>
    <w:rsid w:val="00895480"/>
    <w:rsid w:val="008C2E03"/>
    <w:rsid w:val="008E5C39"/>
    <w:rsid w:val="008E6AEF"/>
    <w:rsid w:val="008F1963"/>
    <w:rsid w:val="008F4A70"/>
    <w:rsid w:val="00914B34"/>
    <w:rsid w:val="009310AB"/>
    <w:rsid w:val="009521C2"/>
    <w:rsid w:val="00954116"/>
    <w:rsid w:val="00990880"/>
    <w:rsid w:val="009B65DE"/>
    <w:rsid w:val="009D5326"/>
    <w:rsid w:val="009D598B"/>
    <w:rsid w:val="00A23341"/>
    <w:rsid w:val="00A37974"/>
    <w:rsid w:val="00A408E1"/>
    <w:rsid w:val="00A41D3A"/>
    <w:rsid w:val="00A46CF6"/>
    <w:rsid w:val="00A568C3"/>
    <w:rsid w:val="00A63086"/>
    <w:rsid w:val="00A76562"/>
    <w:rsid w:val="00A81863"/>
    <w:rsid w:val="00AC4057"/>
    <w:rsid w:val="00AE2EC9"/>
    <w:rsid w:val="00AE6537"/>
    <w:rsid w:val="00B062CF"/>
    <w:rsid w:val="00B521E7"/>
    <w:rsid w:val="00B536F4"/>
    <w:rsid w:val="00B640D8"/>
    <w:rsid w:val="00B64BB7"/>
    <w:rsid w:val="00BA14B3"/>
    <w:rsid w:val="00BB2C2A"/>
    <w:rsid w:val="00C0218C"/>
    <w:rsid w:val="00C25A92"/>
    <w:rsid w:val="00C27ED0"/>
    <w:rsid w:val="00C52E54"/>
    <w:rsid w:val="00C72AD6"/>
    <w:rsid w:val="00C90220"/>
    <w:rsid w:val="00C91274"/>
    <w:rsid w:val="00C913B1"/>
    <w:rsid w:val="00C953F5"/>
    <w:rsid w:val="00C9613A"/>
    <w:rsid w:val="00C97BFB"/>
    <w:rsid w:val="00CB399A"/>
    <w:rsid w:val="00CC4949"/>
    <w:rsid w:val="00CE0215"/>
    <w:rsid w:val="00D048D2"/>
    <w:rsid w:val="00D11BB9"/>
    <w:rsid w:val="00D523DB"/>
    <w:rsid w:val="00DA10AF"/>
    <w:rsid w:val="00DA15AF"/>
    <w:rsid w:val="00DC1A41"/>
    <w:rsid w:val="00DE71A9"/>
    <w:rsid w:val="00DF160F"/>
    <w:rsid w:val="00E167D0"/>
    <w:rsid w:val="00E24FC9"/>
    <w:rsid w:val="00E47893"/>
    <w:rsid w:val="00E7514B"/>
    <w:rsid w:val="00E918DE"/>
    <w:rsid w:val="00EC766A"/>
    <w:rsid w:val="00ED074E"/>
    <w:rsid w:val="00ED49BB"/>
    <w:rsid w:val="00EF4816"/>
    <w:rsid w:val="00EF5DAF"/>
    <w:rsid w:val="00F03A9D"/>
    <w:rsid w:val="00F05A30"/>
    <w:rsid w:val="00F16F54"/>
    <w:rsid w:val="00F33F83"/>
    <w:rsid w:val="00F52EA3"/>
    <w:rsid w:val="00F671B7"/>
    <w:rsid w:val="00F67C2B"/>
    <w:rsid w:val="00F75F96"/>
    <w:rsid w:val="00F839B3"/>
    <w:rsid w:val="00FB14C9"/>
    <w:rsid w:val="00FE3092"/>
    <w:rsid w:val="00FE356F"/>
    <w:rsid w:val="00FE5C89"/>
    <w:rsid w:val="00FE63C2"/>
    <w:rsid w:val="00FE6B04"/>
    <w:rsid w:val="00FF3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444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9303A"/>
    <w:pPr>
      <w:keepNext/>
      <w:jc w:val="center"/>
      <w:outlineLvl w:val="2"/>
    </w:pPr>
    <w:rPr>
      <w:rFonts w:ascii="Arial" w:hAnsi="Arial"/>
      <w:b/>
      <w:bCs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19303A"/>
    <w:rPr>
      <w:rFonts w:ascii="Arial" w:hAnsi="Arial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37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table" w:styleId="TableGrid">
    <w:name w:val="Table Grid"/>
    <w:basedOn w:val="TableNormal"/>
    <w:uiPriority w:val="99"/>
    <w:rsid w:val="0072447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3A2C2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A2C2D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A2C2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A2C2D"/>
    <w:rPr>
      <w:rFonts w:cs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rsid w:val="00632DE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32D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455</Words>
  <Characters>2458</Characters>
  <Application>Microsoft Office Outlook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</dc:title>
  <dc:subject/>
  <dc:creator>ΔΗΜΗΤΡΗΣ ΚΟΛΟΒΟΣ</dc:creator>
  <cp:keywords/>
  <dc:description/>
  <cp:lastModifiedBy>residency</cp:lastModifiedBy>
  <cp:revision>4</cp:revision>
  <cp:lastPrinted>2021-12-03T11:43:00Z</cp:lastPrinted>
  <dcterms:created xsi:type="dcterms:W3CDTF">2021-10-20T11:08:00Z</dcterms:created>
  <dcterms:modified xsi:type="dcterms:W3CDTF">2021-12-03T11:43:00Z</dcterms:modified>
</cp:coreProperties>
</file>